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378" w:rsidRDefault="00227378"/>
    <w:p w:rsidR="00227378" w:rsidRPr="00C512B4" w:rsidRDefault="00227378" w:rsidP="00C512B4">
      <w:pPr>
        <w:spacing w:before="100" w:beforeAutospacing="1" w:after="100" w:afterAutospacing="1" w:line="360" w:lineRule="auto"/>
        <w:jc w:val="center"/>
        <w:rPr>
          <w:rFonts w:ascii="Verdana" w:hAnsi="Verdana"/>
          <w:b/>
          <w:bCs/>
          <w:sz w:val="40"/>
          <w:szCs w:val="40"/>
          <w:lang w:eastAsia="ru-RU"/>
        </w:rPr>
      </w:pPr>
      <w:r>
        <w:rPr>
          <w:i/>
          <w:sz w:val="28"/>
          <w:szCs w:val="28"/>
        </w:rPr>
        <w:t xml:space="preserve">  </w:t>
      </w:r>
      <w:r w:rsidRPr="00104D51">
        <w:rPr>
          <w:rFonts w:ascii="Times New Roman" w:hAnsi="Times New Roman"/>
          <w:b/>
          <w:bCs/>
          <w:sz w:val="52"/>
          <w:szCs w:val="52"/>
          <w:lang w:eastAsia="ru-RU"/>
        </w:rPr>
        <w:t>Мустай Карим</w:t>
      </w:r>
    </w:p>
    <w:p w:rsidR="00227378" w:rsidRPr="00104D51" w:rsidRDefault="00227378" w:rsidP="00C512B4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52"/>
          <w:szCs w:val="52"/>
          <w:lang w:eastAsia="ru-RU"/>
        </w:rPr>
      </w:pPr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s1026" type="#_x0000_t75" alt="hello_html_m203e1d81.jpg" style="position:absolute;left:0;text-align:left;margin-left:0;margin-top:0;width:567pt;height:399pt;z-index:251658240;visibility:visible;mso-position-horizontal:left;mso-position-vertical-relative:line" o:allowoverlap="f">
            <v:imagedata r:id="rId5" o:title=""/>
            <w10:wrap type="square"/>
          </v:shape>
        </w:pict>
      </w:r>
      <w:bookmarkEnd w:id="0"/>
      <w:r>
        <w:rPr>
          <w:noProof/>
          <w:lang w:eastAsia="ru-RU"/>
        </w:rPr>
        <w:pict>
          <v:shape id="Рисунок 12" o:spid="_x0000_s1027" type="#_x0000_t75" alt="hello_html_m59037c57.gif" style="position:absolute;left:0;text-align:left;margin-left:0;margin-top:0;width:24pt;height:24pt;z-index:251659264;visibility:visible;mso-position-horizontal:left;mso-position-vertical-relative:line" o:allowoverlap="f">
            <v:imagedata r:id="rId6" o:title=""/>
            <w10:wrap type="square"/>
          </v:shape>
        </w:pict>
      </w:r>
      <w:r>
        <w:rPr>
          <w:noProof/>
          <w:lang w:eastAsia="ru-RU"/>
        </w:rPr>
        <w:pict>
          <v:shape id="Рисунок 13" o:spid="_x0000_s1028" type="#_x0000_t75" alt="hello_html_1acaa4a1.gif" style="position:absolute;left:0;text-align:left;margin-left:0;margin-top:0;width:222pt;height:279pt;z-index:251660288;visibility:visible;mso-position-horizontal:left;mso-position-vertical-relative:line" o:allowoverlap="f">
            <v:imagedata r:id="rId7" o:title=""/>
            <w10:wrap type="square"/>
          </v:shape>
        </w:pict>
      </w:r>
      <w:r w:rsidRPr="00104D51">
        <w:rPr>
          <w:rFonts w:ascii="Times New Roman" w:hAnsi="Times New Roman"/>
          <w:color w:val="008000"/>
          <w:sz w:val="52"/>
          <w:szCs w:val="52"/>
          <w:lang w:eastAsia="ru-RU"/>
        </w:rPr>
        <w:t>Инсценировка отрывка повести</w:t>
      </w:r>
      <w:r w:rsidRPr="00C512B4">
        <w:rPr>
          <w:rFonts w:ascii="Times New Roman" w:hAnsi="Times New Roman"/>
          <w:color w:val="008000"/>
          <w:sz w:val="52"/>
          <w:szCs w:val="52"/>
          <w:lang w:eastAsia="ru-RU"/>
        </w:rPr>
        <w:t xml:space="preserve"> «Долго</w:t>
      </w:r>
      <w:r>
        <w:rPr>
          <w:rFonts w:ascii="Times New Roman" w:hAnsi="Times New Roman"/>
          <w:color w:val="008000"/>
          <w:sz w:val="52"/>
          <w:szCs w:val="52"/>
          <w:lang w:eastAsia="ru-RU"/>
        </w:rPr>
        <w:t>е</w:t>
      </w:r>
      <w:r w:rsidRPr="00C512B4">
        <w:rPr>
          <w:rFonts w:ascii="Times New Roman" w:hAnsi="Times New Roman"/>
          <w:color w:val="008000"/>
          <w:sz w:val="52"/>
          <w:szCs w:val="52"/>
          <w:lang w:eastAsia="ru-RU"/>
        </w:rPr>
        <w:t>-долгое детство»</w:t>
      </w:r>
    </w:p>
    <w:p w:rsidR="00227378" w:rsidRPr="00AA0856" w:rsidRDefault="00227378" w:rsidP="00C512B4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104D51">
        <w:rPr>
          <w:rFonts w:ascii="Microsoft YaHei" w:eastAsia="Microsoft YaHei" w:hAnsi="Microsoft YaHei" w:hint="eastAsia"/>
          <w:b/>
          <w:bCs/>
          <w:color w:val="FFFFFF"/>
          <w:sz w:val="44"/>
          <w:szCs w:val="44"/>
          <w:lang w:eastAsia="ru-RU"/>
        </w:rPr>
        <w:t>«Прощание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</w:t>
      </w:r>
      <w:r w:rsidRPr="00AA0856">
        <w:rPr>
          <w:rFonts w:ascii="Times New Roman" w:hAnsi="Times New Roman"/>
          <w:color w:val="339966"/>
          <w:sz w:val="36"/>
          <w:szCs w:val="36"/>
          <w:lang w:eastAsia="ru-RU"/>
        </w:rPr>
        <w:t>Действующие лица и исполнители:</w:t>
      </w:r>
    </w:p>
    <w:p w:rsidR="00227378" w:rsidRPr="00AA0856" w:rsidRDefault="00227378" w:rsidP="00C512B4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227378" w:rsidRPr="00AA0856" w:rsidRDefault="00227378" w:rsidP="00C512B4">
      <w:pPr>
        <w:spacing w:before="100" w:beforeAutospacing="1" w:after="100" w:afterAutospacing="1" w:line="360" w:lineRule="auto"/>
        <w:rPr>
          <w:rFonts w:ascii="Times New Roman" w:hAnsi="Times New Roman"/>
          <w:sz w:val="36"/>
          <w:szCs w:val="36"/>
          <w:lang w:eastAsia="ru-RU"/>
        </w:rPr>
      </w:pPr>
      <w:r w:rsidRPr="00AA0856">
        <w:rPr>
          <w:rFonts w:ascii="Times New Roman" w:hAnsi="Times New Roman"/>
          <w:b/>
          <w:bCs/>
          <w:sz w:val="36"/>
          <w:szCs w:val="36"/>
          <w:lang w:eastAsia="ru-RU"/>
        </w:rPr>
        <w:t>Старшая мать</w:t>
      </w:r>
      <w:r w:rsidRPr="00AA0856">
        <w:rPr>
          <w:rFonts w:ascii="Times New Roman" w:hAnsi="Times New Roman"/>
          <w:sz w:val="36"/>
          <w:szCs w:val="36"/>
          <w:lang w:eastAsia="ru-RU"/>
        </w:rPr>
        <w:t xml:space="preserve"> – Темирова Гульнара Гайсовна</w:t>
      </w:r>
    </w:p>
    <w:p w:rsidR="00227378" w:rsidRPr="00AA0856" w:rsidRDefault="00227378" w:rsidP="00C512B4">
      <w:pPr>
        <w:spacing w:before="100" w:beforeAutospacing="1" w:after="100" w:afterAutospacing="1" w:line="360" w:lineRule="auto"/>
        <w:rPr>
          <w:rFonts w:ascii="Times New Roman" w:hAnsi="Times New Roman"/>
          <w:sz w:val="36"/>
          <w:szCs w:val="36"/>
          <w:lang w:eastAsia="ru-RU"/>
        </w:rPr>
      </w:pPr>
      <w:r w:rsidRPr="00AA0856">
        <w:rPr>
          <w:rFonts w:ascii="Times New Roman" w:hAnsi="Times New Roman"/>
          <w:b/>
          <w:bCs/>
          <w:sz w:val="36"/>
          <w:szCs w:val="36"/>
          <w:lang w:eastAsia="ru-RU"/>
        </w:rPr>
        <w:t>Младшая мать Вазифа</w:t>
      </w:r>
      <w:r w:rsidRPr="00AA0856">
        <w:rPr>
          <w:rFonts w:ascii="Times New Roman" w:hAnsi="Times New Roman"/>
          <w:sz w:val="36"/>
          <w:szCs w:val="36"/>
          <w:lang w:eastAsia="ru-RU"/>
        </w:rPr>
        <w:t xml:space="preserve"> – Фамиева Гульсиня Рашитовна</w:t>
      </w:r>
    </w:p>
    <w:p w:rsidR="00227378" w:rsidRPr="00AA0856" w:rsidRDefault="00227378" w:rsidP="00C512B4">
      <w:pPr>
        <w:spacing w:before="100" w:beforeAutospacing="1" w:after="100" w:afterAutospacing="1" w:line="360" w:lineRule="auto"/>
        <w:rPr>
          <w:rFonts w:ascii="Times New Roman" w:hAnsi="Times New Roman"/>
          <w:sz w:val="36"/>
          <w:szCs w:val="36"/>
          <w:lang w:eastAsia="ru-RU"/>
        </w:rPr>
      </w:pPr>
      <w:r w:rsidRPr="00AA0856">
        <w:rPr>
          <w:rFonts w:ascii="Times New Roman" w:hAnsi="Times New Roman"/>
          <w:b/>
          <w:bCs/>
          <w:sz w:val="36"/>
          <w:szCs w:val="36"/>
          <w:lang w:eastAsia="ru-RU"/>
        </w:rPr>
        <w:t>Девочка Фарида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</w:t>
      </w:r>
      <w:r w:rsidRPr="00AA0856">
        <w:rPr>
          <w:rFonts w:ascii="Times New Roman" w:hAnsi="Times New Roman"/>
          <w:sz w:val="36"/>
          <w:szCs w:val="36"/>
          <w:lang w:eastAsia="ru-RU"/>
        </w:rPr>
        <w:t>- Субхангулова Юлия Флюровна</w:t>
      </w:r>
    </w:p>
    <w:p w:rsidR="00227378" w:rsidRPr="00AA0856" w:rsidRDefault="00227378" w:rsidP="00C512B4">
      <w:pPr>
        <w:spacing w:before="100" w:beforeAutospacing="1" w:after="100" w:afterAutospacing="1" w:line="360" w:lineRule="auto"/>
        <w:rPr>
          <w:rFonts w:ascii="Times New Roman" w:hAnsi="Times New Roman"/>
          <w:sz w:val="36"/>
          <w:szCs w:val="36"/>
          <w:lang w:eastAsia="ru-RU"/>
        </w:rPr>
      </w:pPr>
      <w:r w:rsidRPr="00AA0856">
        <w:rPr>
          <w:rFonts w:ascii="Times New Roman" w:hAnsi="Times New Roman"/>
          <w:b/>
          <w:sz w:val="36"/>
          <w:szCs w:val="36"/>
          <w:lang w:eastAsia="ru-RU"/>
        </w:rPr>
        <w:t>Односельчане:</w:t>
      </w:r>
      <w:r>
        <w:rPr>
          <w:rFonts w:ascii="Times New Roman" w:hAnsi="Times New Roman"/>
          <w:b/>
          <w:sz w:val="36"/>
          <w:szCs w:val="36"/>
          <w:lang w:eastAsia="ru-RU"/>
        </w:rPr>
        <w:t xml:space="preserve"> </w:t>
      </w:r>
      <w:r w:rsidRPr="00AA0856">
        <w:rPr>
          <w:rFonts w:ascii="Times New Roman" w:hAnsi="Times New Roman"/>
          <w:sz w:val="36"/>
          <w:szCs w:val="36"/>
          <w:lang w:eastAsia="ru-RU"/>
        </w:rPr>
        <w:t>Замула Розалия Рамазановна,</w:t>
      </w:r>
      <w:r>
        <w:rPr>
          <w:rFonts w:ascii="Times New Roman" w:hAnsi="Times New Roman"/>
          <w:sz w:val="36"/>
          <w:szCs w:val="36"/>
          <w:lang w:eastAsia="ru-RU"/>
        </w:rPr>
        <w:t xml:space="preserve"> Латыпова Эльвира Замировна, Гилязиева Резида Сабитовна.</w:t>
      </w:r>
    </w:p>
    <w:p w:rsidR="00227378" w:rsidRPr="00AA0856" w:rsidRDefault="00227378" w:rsidP="00C512B4">
      <w:pPr>
        <w:spacing w:before="100" w:beforeAutospacing="1" w:after="100" w:afterAutospacing="1" w:line="360" w:lineRule="auto"/>
        <w:rPr>
          <w:rFonts w:ascii="Times New Roman" w:hAnsi="Times New Roman"/>
          <w:sz w:val="36"/>
          <w:szCs w:val="36"/>
          <w:lang w:eastAsia="ru-RU"/>
        </w:rPr>
      </w:pPr>
    </w:p>
    <w:p w:rsidR="00227378" w:rsidRPr="00AA0856" w:rsidRDefault="00227378" w:rsidP="00080E54">
      <w:pPr>
        <w:pStyle w:val="NormalWeb"/>
        <w:spacing w:line="360" w:lineRule="auto"/>
        <w:jc w:val="both"/>
        <w:rPr>
          <w:i/>
          <w:sz w:val="36"/>
          <w:szCs w:val="36"/>
        </w:rPr>
      </w:pPr>
    </w:p>
    <w:p w:rsidR="00227378" w:rsidRDefault="00227378" w:rsidP="00080E54">
      <w:pPr>
        <w:pStyle w:val="NormalWeb"/>
        <w:spacing w:line="360" w:lineRule="auto"/>
        <w:jc w:val="both"/>
        <w:rPr>
          <w:i/>
          <w:sz w:val="28"/>
          <w:szCs w:val="28"/>
        </w:rPr>
      </w:pPr>
    </w:p>
    <w:p w:rsidR="00227378" w:rsidRDefault="00227378" w:rsidP="00080E54">
      <w:pPr>
        <w:pStyle w:val="NormalWeb"/>
        <w:spacing w:line="360" w:lineRule="auto"/>
        <w:jc w:val="both"/>
        <w:rPr>
          <w:i/>
          <w:sz w:val="28"/>
          <w:szCs w:val="28"/>
        </w:rPr>
      </w:pPr>
    </w:p>
    <w:p w:rsidR="00227378" w:rsidRDefault="00227378" w:rsidP="00080E54">
      <w:pPr>
        <w:pStyle w:val="NormalWeb"/>
        <w:spacing w:line="360" w:lineRule="auto"/>
        <w:jc w:val="both"/>
        <w:rPr>
          <w:i/>
          <w:sz w:val="28"/>
          <w:szCs w:val="28"/>
        </w:rPr>
      </w:pPr>
    </w:p>
    <w:p w:rsidR="00227378" w:rsidRDefault="00227378" w:rsidP="00080E54">
      <w:pPr>
        <w:pStyle w:val="NormalWeb"/>
        <w:spacing w:line="360" w:lineRule="auto"/>
        <w:jc w:val="both"/>
        <w:rPr>
          <w:i/>
          <w:sz w:val="28"/>
          <w:szCs w:val="28"/>
        </w:rPr>
      </w:pPr>
    </w:p>
    <w:p w:rsidR="00227378" w:rsidRDefault="00227378" w:rsidP="00080E54">
      <w:pPr>
        <w:pStyle w:val="NormalWeb"/>
        <w:spacing w:line="360" w:lineRule="auto"/>
        <w:jc w:val="both"/>
        <w:rPr>
          <w:i/>
          <w:sz w:val="28"/>
          <w:szCs w:val="28"/>
        </w:rPr>
      </w:pPr>
    </w:p>
    <w:p w:rsidR="00227378" w:rsidRDefault="00227378" w:rsidP="00080E54">
      <w:pPr>
        <w:pStyle w:val="NormalWeb"/>
        <w:spacing w:line="360" w:lineRule="auto"/>
        <w:jc w:val="both"/>
        <w:rPr>
          <w:i/>
          <w:sz w:val="28"/>
          <w:szCs w:val="28"/>
        </w:rPr>
      </w:pPr>
    </w:p>
    <w:p w:rsidR="00227378" w:rsidRDefault="00227378" w:rsidP="00080E54">
      <w:pPr>
        <w:pStyle w:val="NormalWeb"/>
        <w:spacing w:line="360" w:lineRule="auto"/>
        <w:jc w:val="both"/>
        <w:rPr>
          <w:i/>
          <w:sz w:val="28"/>
          <w:szCs w:val="28"/>
        </w:rPr>
      </w:pPr>
    </w:p>
    <w:p w:rsidR="00227378" w:rsidRDefault="00227378" w:rsidP="00080E54">
      <w:pPr>
        <w:pStyle w:val="NormalWeb"/>
        <w:spacing w:line="360" w:lineRule="auto"/>
        <w:jc w:val="both"/>
        <w:rPr>
          <w:i/>
          <w:sz w:val="28"/>
          <w:szCs w:val="28"/>
        </w:rPr>
      </w:pPr>
    </w:p>
    <w:p w:rsidR="00227378" w:rsidRDefault="00227378" w:rsidP="00080E54">
      <w:pPr>
        <w:pStyle w:val="NormalWeb"/>
        <w:spacing w:line="360" w:lineRule="auto"/>
        <w:jc w:val="both"/>
        <w:rPr>
          <w:i/>
          <w:sz w:val="28"/>
          <w:szCs w:val="28"/>
        </w:rPr>
      </w:pPr>
    </w:p>
    <w:p w:rsidR="00227378" w:rsidRDefault="00227378" w:rsidP="00080E54">
      <w:pPr>
        <w:pStyle w:val="NormalWeb"/>
        <w:spacing w:line="360" w:lineRule="auto"/>
        <w:jc w:val="both"/>
        <w:rPr>
          <w:i/>
          <w:sz w:val="28"/>
          <w:szCs w:val="28"/>
        </w:rPr>
      </w:pPr>
    </w:p>
    <w:p w:rsidR="00227378" w:rsidRPr="00080E54" w:rsidRDefault="00227378" w:rsidP="00AA0856">
      <w:pPr>
        <w:pStyle w:val="NormalWeb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080E54">
        <w:rPr>
          <w:i/>
          <w:sz w:val="28"/>
          <w:szCs w:val="28"/>
        </w:rPr>
        <w:t>Старшая Мать попросила позвать всех  детей, которых она на свет приняла, пуповину кото</w:t>
      </w:r>
      <w:r w:rsidRPr="00080E54">
        <w:rPr>
          <w:i/>
          <w:sz w:val="28"/>
          <w:szCs w:val="28"/>
        </w:rPr>
        <w:softHyphen/>
        <w:t>рых перерезала. Весть эта в одно мгновение обошла аул. Значит, так надо</w:t>
      </w:r>
      <w:r>
        <w:rPr>
          <w:i/>
          <w:sz w:val="28"/>
          <w:szCs w:val="28"/>
        </w:rPr>
        <w:t>...</w:t>
      </w:r>
    </w:p>
    <w:p w:rsidR="00227378" w:rsidRPr="000D7E4D" w:rsidRDefault="00227378" w:rsidP="00AA0856">
      <w:pPr>
        <w:pStyle w:val="NormalWeb"/>
        <w:jc w:val="both"/>
        <w:rPr>
          <w:sz w:val="28"/>
          <w:szCs w:val="28"/>
        </w:rPr>
      </w:pPr>
      <w:r w:rsidRPr="000D7E4D">
        <w:rPr>
          <w:sz w:val="28"/>
          <w:szCs w:val="28"/>
        </w:rPr>
        <w:t>— Все собрались, Старшая Мать, -</w:t>
      </w:r>
      <w:r>
        <w:rPr>
          <w:sz w:val="28"/>
          <w:szCs w:val="28"/>
        </w:rPr>
        <w:t xml:space="preserve"> </w:t>
      </w:r>
      <w:r w:rsidRPr="000D7E4D">
        <w:rPr>
          <w:sz w:val="28"/>
          <w:szCs w:val="28"/>
        </w:rPr>
        <w:t>сказала Вазифа</w:t>
      </w:r>
    </w:p>
    <w:p w:rsidR="00227378" w:rsidRPr="000D7E4D" w:rsidRDefault="00227378" w:rsidP="00AA0856">
      <w:pPr>
        <w:pStyle w:val="NormalWeb"/>
        <w:jc w:val="both"/>
        <w:rPr>
          <w:sz w:val="28"/>
          <w:szCs w:val="28"/>
        </w:rPr>
      </w:pPr>
      <w:r w:rsidRPr="000D7E4D">
        <w:rPr>
          <w:b/>
          <w:bCs/>
          <w:sz w:val="28"/>
          <w:szCs w:val="28"/>
        </w:rPr>
        <w:t>Старшая Мать:</w:t>
      </w:r>
      <w:r w:rsidRPr="000D7E4D">
        <w:rPr>
          <w:sz w:val="28"/>
          <w:szCs w:val="28"/>
        </w:rPr>
        <w:t>— Пусть войдут.</w:t>
      </w:r>
    </w:p>
    <w:p w:rsidR="00227378" w:rsidRPr="000D7E4D" w:rsidRDefault="00227378" w:rsidP="00AA0856">
      <w:pPr>
        <w:pStyle w:val="NormalWeb"/>
        <w:jc w:val="both"/>
        <w:rPr>
          <w:sz w:val="28"/>
          <w:szCs w:val="28"/>
        </w:rPr>
      </w:pPr>
      <w:r w:rsidRPr="000D7E4D">
        <w:rPr>
          <w:b/>
          <w:bCs/>
          <w:sz w:val="28"/>
          <w:szCs w:val="28"/>
        </w:rPr>
        <w:t xml:space="preserve">Старшая Мать: </w:t>
      </w:r>
      <w:r w:rsidRPr="000D7E4D">
        <w:rPr>
          <w:sz w:val="28"/>
          <w:szCs w:val="28"/>
        </w:rPr>
        <w:t>Дети. В этот светлый мир я вас поодиночке принимала. А вот чтобы попрощаться — всех разом созвала. Спасибо, что пришли. Кому сейчас моя благодарность не понятна, поймет, когда вырастет. Стар</w:t>
      </w:r>
      <w:r w:rsidRPr="000D7E4D">
        <w:rPr>
          <w:sz w:val="28"/>
          <w:szCs w:val="28"/>
        </w:rPr>
        <w:softHyphen/>
        <w:t xml:space="preserve">шие разъяснят. </w:t>
      </w:r>
    </w:p>
    <w:p w:rsidR="00227378" w:rsidRPr="000D7E4D" w:rsidRDefault="00227378" w:rsidP="00AA0856">
      <w:pPr>
        <w:pStyle w:val="NormalWeb"/>
        <w:jc w:val="both"/>
        <w:rPr>
          <w:sz w:val="28"/>
          <w:szCs w:val="28"/>
        </w:rPr>
      </w:pPr>
      <w:r w:rsidRPr="000D7E4D">
        <w:rPr>
          <w:b/>
          <w:sz w:val="28"/>
          <w:szCs w:val="28"/>
        </w:rPr>
        <w:t>Фарида:</w:t>
      </w:r>
      <w:r w:rsidRPr="000D7E4D">
        <w:rPr>
          <w:sz w:val="28"/>
          <w:szCs w:val="28"/>
        </w:rPr>
        <w:t xml:space="preserve"> Что случилось? </w:t>
      </w:r>
    </w:p>
    <w:p w:rsidR="00227378" w:rsidRPr="000D7E4D" w:rsidRDefault="00227378" w:rsidP="00AA0856">
      <w:pPr>
        <w:pStyle w:val="NormalWeb"/>
        <w:jc w:val="both"/>
        <w:rPr>
          <w:sz w:val="28"/>
          <w:szCs w:val="28"/>
        </w:rPr>
      </w:pPr>
      <w:r w:rsidRPr="000D7E4D">
        <w:rPr>
          <w:b/>
          <w:sz w:val="28"/>
          <w:szCs w:val="28"/>
        </w:rPr>
        <w:t>Назира:</w:t>
      </w:r>
      <w:r w:rsidRPr="000D7E4D">
        <w:rPr>
          <w:sz w:val="28"/>
          <w:szCs w:val="28"/>
        </w:rPr>
        <w:t xml:space="preserve"> Не перебивай, сиди и слушай</w:t>
      </w:r>
    </w:p>
    <w:p w:rsidR="00227378" w:rsidRPr="000D7E4D" w:rsidRDefault="00227378" w:rsidP="00AA0856">
      <w:pPr>
        <w:pStyle w:val="NormalWeb"/>
        <w:jc w:val="both"/>
        <w:rPr>
          <w:sz w:val="28"/>
          <w:szCs w:val="28"/>
        </w:rPr>
      </w:pPr>
      <w:r w:rsidRPr="000D7E4D">
        <w:rPr>
          <w:b/>
          <w:bCs/>
          <w:sz w:val="28"/>
          <w:szCs w:val="28"/>
        </w:rPr>
        <w:t xml:space="preserve">Старшая Мать: </w:t>
      </w:r>
      <w:r w:rsidRPr="000D7E4D">
        <w:rPr>
          <w:sz w:val="28"/>
          <w:szCs w:val="28"/>
        </w:rPr>
        <w:t>Решила я: пока еще жива, пока в памяти, друг на друга поглядим, распрощаемся... Что-то не по себе мне. Наперед не угадаешь.</w:t>
      </w:r>
    </w:p>
    <w:p w:rsidR="00227378" w:rsidRPr="000D7E4D" w:rsidRDefault="00227378" w:rsidP="00AA0856">
      <w:pPr>
        <w:pStyle w:val="NormalWeb"/>
        <w:jc w:val="center"/>
        <w:rPr>
          <w:i/>
          <w:sz w:val="28"/>
          <w:szCs w:val="28"/>
        </w:rPr>
      </w:pPr>
      <w:r w:rsidRPr="000D7E4D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 xml:space="preserve"> </w:t>
      </w:r>
      <w:r w:rsidRPr="000D7E4D">
        <w:rPr>
          <w:i/>
          <w:sz w:val="28"/>
          <w:szCs w:val="28"/>
        </w:rPr>
        <w:t xml:space="preserve">Кто-то всхлипнул.  </w:t>
      </w:r>
      <w:r>
        <w:rPr>
          <w:i/>
          <w:sz w:val="28"/>
          <w:szCs w:val="28"/>
        </w:rPr>
        <w:t xml:space="preserve">Это была </w:t>
      </w:r>
      <w:r w:rsidRPr="000D7E4D">
        <w:rPr>
          <w:i/>
          <w:sz w:val="28"/>
          <w:szCs w:val="28"/>
        </w:rPr>
        <w:t xml:space="preserve"> Фарида. Все оглянулись на нее.)</w:t>
      </w:r>
    </w:p>
    <w:p w:rsidR="00227378" w:rsidRPr="000D7E4D" w:rsidRDefault="00227378" w:rsidP="00AA0856">
      <w:pPr>
        <w:pStyle w:val="NormalWeb"/>
        <w:jc w:val="both"/>
        <w:rPr>
          <w:sz w:val="28"/>
          <w:szCs w:val="28"/>
        </w:rPr>
      </w:pPr>
      <w:r w:rsidRPr="000D7E4D">
        <w:rPr>
          <w:b/>
          <w:bCs/>
          <w:sz w:val="28"/>
          <w:szCs w:val="28"/>
        </w:rPr>
        <w:t xml:space="preserve">Старшая Мать (с непривычной сухостью и строгостью </w:t>
      </w:r>
      <w:r>
        <w:rPr>
          <w:b/>
          <w:bCs/>
          <w:sz w:val="28"/>
          <w:szCs w:val="28"/>
        </w:rPr>
        <w:t xml:space="preserve"> в голосе</w:t>
      </w:r>
      <w:r w:rsidRPr="000D7E4D">
        <w:rPr>
          <w:b/>
          <w:bCs/>
          <w:sz w:val="28"/>
          <w:szCs w:val="28"/>
        </w:rPr>
        <w:t>):</w:t>
      </w:r>
    </w:p>
    <w:p w:rsidR="00227378" w:rsidRPr="000D7E4D" w:rsidRDefault="00227378" w:rsidP="00AA0856">
      <w:pPr>
        <w:pStyle w:val="NormalWeb"/>
        <w:jc w:val="both"/>
        <w:rPr>
          <w:sz w:val="28"/>
          <w:szCs w:val="28"/>
        </w:rPr>
      </w:pPr>
      <w:r w:rsidRPr="000D7E4D">
        <w:rPr>
          <w:sz w:val="28"/>
          <w:szCs w:val="28"/>
        </w:rPr>
        <w:t>— Коли на слезы пойдет, дети, тогда лучше сразу разойтись. Я не для того вас созвала. Пока еще рано. Придет пора, унимать не буду. Да и не смогу уже. А сей</w:t>
      </w:r>
      <w:r w:rsidRPr="000D7E4D">
        <w:rPr>
          <w:sz w:val="28"/>
          <w:szCs w:val="28"/>
        </w:rPr>
        <w:softHyphen/>
        <w:t>час вволю, спокойно поговорим.</w:t>
      </w:r>
    </w:p>
    <w:p w:rsidR="00227378" w:rsidRPr="00AA0856" w:rsidRDefault="00227378" w:rsidP="00AA0856">
      <w:pPr>
        <w:pStyle w:val="NormalWeb"/>
        <w:rPr>
          <w:sz w:val="28"/>
          <w:szCs w:val="28"/>
        </w:rPr>
      </w:pPr>
      <w:r w:rsidRPr="00AA0856">
        <w:rPr>
          <w:b/>
          <w:bCs/>
          <w:sz w:val="28"/>
          <w:szCs w:val="28"/>
        </w:rPr>
        <w:t>Фарида:</w:t>
      </w:r>
      <w:r w:rsidRPr="00AA0856">
        <w:rPr>
          <w:sz w:val="28"/>
          <w:szCs w:val="28"/>
        </w:rPr>
        <w:t xml:space="preserve"> Я больше не буду плакать.</w:t>
      </w:r>
    </w:p>
    <w:p w:rsidR="00227378" w:rsidRPr="00AA0856" w:rsidRDefault="00227378" w:rsidP="00AA0856">
      <w:pPr>
        <w:pStyle w:val="paragraph"/>
        <w:jc w:val="center"/>
        <w:rPr>
          <w:i/>
          <w:sz w:val="28"/>
          <w:szCs w:val="28"/>
        </w:rPr>
      </w:pPr>
      <w:r w:rsidRPr="00AA0856">
        <w:rPr>
          <w:i/>
          <w:sz w:val="28"/>
          <w:szCs w:val="28"/>
        </w:rPr>
        <w:t>Старшая Мать ничего не сказала, кивнула только. Она долго молчала и потом обычным своим мягким, теплым голосом начала:</w:t>
      </w:r>
    </w:p>
    <w:p w:rsidR="00227378" w:rsidRPr="00AA0856" w:rsidRDefault="00227378" w:rsidP="00AA0856">
      <w:pPr>
        <w:pStyle w:val="paragraph"/>
        <w:jc w:val="both"/>
        <w:rPr>
          <w:sz w:val="28"/>
          <w:szCs w:val="28"/>
        </w:rPr>
      </w:pPr>
      <w:r w:rsidRPr="00AA0856">
        <w:rPr>
          <w:sz w:val="28"/>
          <w:szCs w:val="28"/>
        </w:rPr>
        <w:t xml:space="preserve">— Ни увещания, ни завещания от меня, дети, не ждите. Не затем я вас позвала. Кто в колыбели лежит, грудь сосет, кто землю пашет, хлеб жнет, каждому благословение свое обновляю и еще раз говорю: будьте добры друг к другу — и сами с добром будете. </w:t>
      </w:r>
    </w:p>
    <w:p w:rsidR="00227378" w:rsidRPr="00AA0856" w:rsidRDefault="00227378" w:rsidP="00AA0856">
      <w:pPr>
        <w:pStyle w:val="NormalWeb"/>
        <w:rPr>
          <w:sz w:val="28"/>
          <w:szCs w:val="28"/>
        </w:rPr>
      </w:pPr>
      <w:r w:rsidRPr="00AA0856">
        <w:rPr>
          <w:b/>
          <w:bCs/>
          <w:sz w:val="28"/>
          <w:szCs w:val="28"/>
        </w:rPr>
        <w:t>Все:</w:t>
      </w:r>
      <w:r w:rsidRPr="00AA0856">
        <w:rPr>
          <w:sz w:val="28"/>
          <w:szCs w:val="28"/>
        </w:rPr>
        <w:t xml:space="preserve"> Спасибо, мать, не забудем.</w:t>
      </w:r>
    </w:p>
    <w:p w:rsidR="00227378" w:rsidRPr="00AA0856" w:rsidRDefault="00227378" w:rsidP="00AA0856">
      <w:pPr>
        <w:pStyle w:val="NormalWeb"/>
        <w:rPr>
          <w:sz w:val="28"/>
          <w:szCs w:val="28"/>
        </w:rPr>
      </w:pPr>
      <w:r w:rsidRPr="00AA0856">
        <w:rPr>
          <w:b/>
          <w:sz w:val="28"/>
          <w:szCs w:val="28"/>
        </w:rPr>
        <w:t>Вазифа:</w:t>
      </w:r>
      <w:r w:rsidRPr="00AA0856">
        <w:rPr>
          <w:sz w:val="28"/>
          <w:szCs w:val="28"/>
        </w:rPr>
        <w:t xml:space="preserve"> Дорогому слову мы цену знаем.</w:t>
      </w:r>
    </w:p>
    <w:p w:rsidR="00227378" w:rsidRPr="00AA0856" w:rsidRDefault="00227378" w:rsidP="00AA0856">
      <w:pPr>
        <w:pStyle w:val="paragraph"/>
        <w:rPr>
          <w:i/>
          <w:sz w:val="28"/>
          <w:szCs w:val="28"/>
        </w:rPr>
      </w:pPr>
      <w:r w:rsidRPr="00AA0856">
        <w:rPr>
          <w:i/>
          <w:sz w:val="28"/>
          <w:szCs w:val="28"/>
        </w:rPr>
        <w:t xml:space="preserve"> Вдруг Старшая Мать стала возле  сундука. Правой рукой она легонько погладила крышку. </w:t>
      </w:r>
    </w:p>
    <w:p w:rsidR="00227378" w:rsidRPr="00AA0856" w:rsidRDefault="00227378" w:rsidP="00AA0856">
      <w:pPr>
        <w:pStyle w:val="paragraph"/>
        <w:jc w:val="both"/>
        <w:rPr>
          <w:sz w:val="28"/>
          <w:szCs w:val="28"/>
        </w:rPr>
      </w:pPr>
      <w:r w:rsidRPr="00AA0856">
        <w:rPr>
          <w:sz w:val="28"/>
          <w:szCs w:val="28"/>
        </w:rPr>
        <w:t xml:space="preserve">— В жизни я много подарков получала, — </w:t>
      </w:r>
      <w:r w:rsidRPr="00357CDC">
        <w:rPr>
          <w:i/>
          <w:sz w:val="28"/>
          <w:szCs w:val="28"/>
        </w:rPr>
        <w:t>сказала она.</w:t>
      </w:r>
      <w:r w:rsidRPr="00AA0856">
        <w:rPr>
          <w:sz w:val="28"/>
          <w:szCs w:val="28"/>
        </w:rPr>
        <w:t xml:space="preserve"> — В час вашего рождения несли мне дорогие подарки. Ценой не дорогие — так за дорогое принимала. Курицу давали — за гуся считала, медь — за золото, холстину — за шелк, — </w:t>
      </w:r>
      <w:r w:rsidRPr="00357CDC">
        <w:rPr>
          <w:i/>
          <w:sz w:val="28"/>
          <w:szCs w:val="28"/>
        </w:rPr>
        <w:t>и лукаво рассмеялась</w:t>
      </w:r>
      <w:r w:rsidRPr="00AA0856">
        <w:rPr>
          <w:sz w:val="28"/>
          <w:szCs w:val="28"/>
        </w:rPr>
        <w:t xml:space="preserve">. — Вот так я разжилась, разбогатела. Вот сколько добра накопила, — </w:t>
      </w:r>
      <w:r w:rsidRPr="00357CDC">
        <w:rPr>
          <w:i/>
          <w:sz w:val="28"/>
          <w:szCs w:val="28"/>
        </w:rPr>
        <w:t>и она опять погладила сундук.</w:t>
      </w:r>
      <w:r w:rsidRPr="00AA0856">
        <w:rPr>
          <w:sz w:val="28"/>
          <w:szCs w:val="28"/>
        </w:rPr>
        <w:t xml:space="preserve"> — Что с мира взято — в мир и вернуться должно. До сих пор лишь меня одаривали. Многие меня оделяли, многих и я оделю. — </w:t>
      </w:r>
      <w:r>
        <w:rPr>
          <w:i/>
          <w:sz w:val="28"/>
          <w:szCs w:val="28"/>
        </w:rPr>
        <w:t>О</w:t>
      </w:r>
      <w:r w:rsidRPr="00357CDC">
        <w:rPr>
          <w:i/>
          <w:sz w:val="28"/>
          <w:szCs w:val="28"/>
        </w:rPr>
        <w:t>ткинулась крышка сундука. Но никто, шею вытянув, к сундуку не бросился.</w:t>
      </w:r>
      <w:r w:rsidRPr="00AA0856">
        <w:rPr>
          <w:sz w:val="28"/>
          <w:szCs w:val="28"/>
        </w:rPr>
        <w:t xml:space="preserve"> — Хоть пуговицу подарю, за верблюда сочтите. Ну, подходите. Вазифа, подойди ко мне, начну с тебя. Младших пропустите вперед… </w:t>
      </w:r>
    </w:p>
    <w:p w:rsidR="00227378" w:rsidRPr="00AA0856" w:rsidRDefault="00227378" w:rsidP="00AA0856">
      <w:pPr>
        <w:pStyle w:val="paragraph"/>
        <w:rPr>
          <w:sz w:val="28"/>
          <w:szCs w:val="28"/>
        </w:rPr>
      </w:pPr>
      <w:r w:rsidRPr="00AA0856">
        <w:rPr>
          <w:sz w:val="28"/>
          <w:szCs w:val="28"/>
        </w:rPr>
        <w:t xml:space="preserve">— Всем досталось? — </w:t>
      </w:r>
      <w:r w:rsidRPr="00357CDC">
        <w:rPr>
          <w:i/>
          <w:sz w:val="28"/>
          <w:szCs w:val="28"/>
        </w:rPr>
        <w:t>спросила она под конец.</w:t>
      </w:r>
      <w:r w:rsidRPr="00AA0856">
        <w:rPr>
          <w:sz w:val="28"/>
          <w:szCs w:val="28"/>
        </w:rPr>
        <w:t xml:space="preserve">  Никого не обделила? </w:t>
      </w:r>
    </w:p>
    <w:p w:rsidR="00227378" w:rsidRPr="00357CDC" w:rsidRDefault="00227378" w:rsidP="00AA0856">
      <w:pPr>
        <w:pStyle w:val="paragraph"/>
        <w:rPr>
          <w:i/>
          <w:sz w:val="28"/>
          <w:szCs w:val="28"/>
        </w:rPr>
      </w:pPr>
      <w:r w:rsidRPr="00AA0856">
        <w:rPr>
          <w:sz w:val="28"/>
          <w:szCs w:val="28"/>
        </w:rPr>
        <w:t xml:space="preserve">— Ладно, тогда это на последний день останется, — </w:t>
      </w:r>
      <w:r w:rsidRPr="00357CDC">
        <w:rPr>
          <w:i/>
          <w:sz w:val="28"/>
          <w:szCs w:val="28"/>
        </w:rPr>
        <w:t xml:space="preserve">и Старшая Мать захлопнула крышку сундука. </w:t>
      </w:r>
    </w:p>
    <w:p w:rsidR="00227378" w:rsidRPr="00AA0856" w:rsidRDefault="00227378" w:rsidP="00AA0856">
      <w:pPr>
        <w:pStyle w:val="paragraph"/>
        <w:rPr>
          <w:i/>
          <w:sz w:val="28"/>
          <w:szCs w:val="28"/>
        </w:rPr>
      </w:pPr>
      <w:r w:rsidRPr="00AA0856">
        <w:rPr>
          <w:i/>
          <w:sz w:val="28"/>
          <w:szCs w:val="28"/>
        </w:rPr>
        <w:t xml:space="preserve">И тут  маленькая черноволосая Фарида  вдруг вскрикнула и заплакала. Тянет всем обе ладошки и причитает: </w:t>
      </w:r>
    </w:p>
    <w:p w:rsidR="00227378" w:rsidRPr="00AA0856" w:rsidRDefault="00227378" w:rsidP="00AA0856">
      <w:pPr>
        <w:pStyle w:val="paragraph"/>
        <w:rPr>
          <w:sz w:val="28"/>
          <w:szCs w:val="28"/>
        </w:rPr>
      </w:pPr>
      <w:r w:rsidRPr="00AA0856">
        <w:rPr>
          <w:sz w:val="28"/>
          <w:szCs w:val="28"/>
        </w:rPr>
        <w:t xml:space="preserve">— Мне ничего не дали… </w:t>
      </w:r>
      <w:r>
        <w:rPr>
          <w:sz w:val="28"/>
          <w:szCs w:val="28"/>
        </w:rPr>
        <w:t xml:space="preserve"> </w:t>
      </w:r>
      <w:r w:rsidRPr="00AA0856">
        <w:rPr>
          <w:sz w:val="28"/>
          <w:szCs w:val="28"/>
        </w:rPr>
        <w:t xml:space="preserve">Не верите, вот смотрите… И не приласкала меня повивальная бабушка… </w:t>
      </w:r>
    </w:p>
    <w:p w:rsidR="00227378" w:rsidRPr="00AA0856" w:rsidRDefault="00227378" w:rsidP="00AA0856">
      <w:pPr>
        <w:pStyle w:val="paragraph"/>
        <w:jc w:val="both"/>
        <w:rPr>
          <w:i/>
          <w:sz w:val="28"/>
          <w:szCs w:val="28"/>
        </w:rPr>
      </w:pPr>
      <w:r w:rsidRPr="00AA0856">
        <w:rPr>
          <w:i/>
          <w:sz w:val="28"/>
          <w:szCs w:val="28"/>
        </w:rPr>
        <w:t xml:space="preserve">          Девочка постарше тут же предложила ей глиняного зайца. Та не взяла, но плакать перестала. Старшая Мать снова открыла сундук, подозвала девочку к себе, по спинке похлопала, по головке погладила. Потом залезла в сундук поглубже и достала синий с красной каймой платок, развернула его, встряхнула, сложила вдвое и сама, своими руками повязала платок на ее голову. «Вот и тебе досталось», — приласкала еще раз. Теперь уже сундук она совсем закрыла. </w:t>
      </w:r>
    </w:p>
    <w:p w:rsidR="00227378" w:rsidRPr="00AA0856" w:rsidRDefault="00227378" w:rsidP="00AA0856">
      <w:pPr>
        <w:pStyle w:val="paragraph"/>
        <w:rPr>
          <w:i/>
          <w:sz w:val="28"/>
          <w:szCs w:val="28"/>
        </w:rPr>
      </w:pPr>
      <w:r w:rsidRPr="00AA0856">
        <w:rPr>
          <w:i/>
          <w:sz w:val="28"/>
          <w:szCs w:val="28"/>
        </w:rPr>
        <w:t xml:space="preserve">       Старшая Мать, не торопясь, еще раз осмотрела комнату,  детей, и больших и малых, взглядом перебрала: </w:t>
      </w:r>
    </w:p>
    <w:p w:rsidR="00227378" w:rsidRPr="00AA0856" w:rsidRDefault="00227378" w:rsidP="00AA0856">
      <w:pPr>
        <w:pStyle w:val="paragraph"/>
        <w:rPr>
          <w:sz w:val="28"/>
          <w:szCs w:val="28"/>
        </w:rPr>
      </w:pPr>
      <w:r w:rsidRPr="00AA0856">
        <w:rPr>
          <w:sz w:val="28"/>
          <w:szCs w:val="28"/>
        </w:rPr>
        <w:t>— Хорошо, что встретились, друг на друга посмотрели. Коли уйду, каждому свое благословение оставлю. Каждому… Старшие, наверное, на могилу ко мне придут, горсть земли бросят. За это наперед спасибо говорю. Я вас всех люблю.</w:t>
      </w:r>
    </w:p>
    <w:sectPr w:rsidR="00227378" w:rsidRPr="00AA0856" w:rsidSect="00C512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2BA4"/>
    <w:multiLevelType w:val="multilevel"/>
    <w:tmpl w:val="D62A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66219"/>
    <w:multiLevelType w:val="multilevel"/>
    <w:tmpl w:val="3DBE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B47DF"/>
    <w:multiLevelType w:val="multilevel"/>
    <w:tmpl w:val="08AE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6E1A39"/>
    <w:multiLevelType w:val="multilevel"/>
    <w:tmpl w:val="65F8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A567B"/>
    <w:multiLevelType w:val="multilevel"/>
    <w:tmpl w:val="D66A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2F5E84"/>
    <w:multiLevelType w:val="multilevel"/>
    <w:tmpl w:val="8222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90945"/>
    <w:multiLevelType w:val="multilevel"/>
    <w:tmpl w:val="B5F6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A0273"/>
    <w:multiLevelType w:val="multilevel"/>
    <w:tmpl w:val="2E0C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5C7E3E"/>
    <w:multiLevelType w:val="multilevel"/>
    <w:tmpl w:val="C2E6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0FC"/>
    <w:rsid w:val="00080E54"/>
    <w:rsid w:val="000D7E4D"/>
    <w:rsid w:val="000E08AD"/>
    <w:rsid w:val="00104D51"/>
    <w:rsid w:val="001510FC"/>
    <w:rsid w:val="001C74F3"/>
    <w:rsid w:val="00227378"/>
    <w:rsid w:val="00357CDC"/>
    <w:rsid w:val="00375565"/>
    <w:rsid w:val="00615F44"/>
    <w:rsid w:val="00A54270"/>
    <w:rsid w:val="00AA0856"/>
    <w:rsid w:val="00AE2571"/>
    <w:rsid w:val="00BC7AB9"/>
    <w:rsid w:val="00C5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8A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99"/>
    <w:rsid w:val="00104D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104D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63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202</TotalTime>
  <Pages>4</Pages>
  <Words>556</Words>
  <Characters>3174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</dc:creator>
  <cp:keywords/>
  <dc:description/>
  <cp:lastModifiedBy>User</cp:lastModifiedBy>
  <cp:revision>7</cp:revision>
  <dcterms:created xsi:type="dcterms:W3CDTF">2019-03-18T13:34:00Z</dcterms:created>
  <dcterms:modified xsi:type="dcterms:W3CDTF">2019-03-26T08:01:00Z</dcterms:modified>
</cp:coreProperties>
</file>